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EE6" w:rsidRPr="00CA260D" w:rsidRDefault="00303EE6" w:rsidP="00CA260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260D">
        <w:rPr>
          <w:rFonts w:ascii="Times New Roman" w:hAnsi="Times New Roman" w:cs="Times New Roman"/>
          <w:b/>
          <w:bCs/>
          <w:sz w:val="24"/>
          <w:szCs w:val="24"/>
        </w:rPr>
        <w:t xml:space="preserve"> МБУК  "Толпуховский СДК"</w:t>
      </w:r>
    </w:p>
    <w:p w:rsidR="00303EE6" w:rsidRPr="00CA260D" w:rsidRDefault="00303EE6" w:rsidP="00CA260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260D">
        <w:rPr>
          <w:rFonts w:ascii="Times New Roman" w:hAnsi="Times New Roman" w:cs="Times New Roman"/>
          <w:b/>
          <w:bCs/>
          <w:sz w:val="24"/>
          <w:szCs w:val="24"/>
        </w:rPr>
        <w:t>23 января  2015  года</w:t>
      </w:r>
    </w:p>
    <w:p w:rsidR="00303EE6" w:rsidRDefault="00303EE6" w:rsidP="00CA260D">
      <w:pPr>
        <w:ind w:firstLine="720"/>
        <w:jc w:val="both"/>
      </w:pPr>
      <w:r w:rsidRPr="00CA260D">
        <w:rPr>
          <w:rFonts w:ascii="Times New Roman" w:hAnsi="Times New Roman" w:cs="Times New Roman"/>
        </w:rPr>
        <w:t>В этот  зимний и  солнечный  день  состоялось  расширенное  заседание  клуба  ветеранов "Березка", совместно  с  клубом  ветеранов  п.Ставрово, на тему " Собинский  район - благодатный  край...", посвященный  50-летию района и  70-летию Победы в ВОВ. Всех  присутствовавших  искренне поздравили  глава администрации Абрамова И.Е. председатель Совета народных депутатов Потапова Л.В. и депутат районного Совета Кулагин А.Г.   Виртуальную экскурсию по району и его достопримечательностям провела заведующая  библиотекой Полякова В.А.  Затем в   духе  веселого  соперничества была проведена  конкурсная программа "На солнечной  поляночке</w:t>
      </w:r>
      <w:r>
        <w:t>".</w:t>
      </w:r>
    </w:p>
    <w:p w:rsidR="00303EE6" w:rsidRDefault="00303EE6">
      <w:r w:rsidRPr="00255F8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31.25pt;height:258.75pt;visibility:visible">
            <v:imagedata r:id="rId4" o:title=""/>
          </v:shape>
        </w:pict>
      </w:r>
    </w:p>
    <w:p w:rsidR="00303EE6" w:rsidRDefault="00303EE6">
      <w:r w:rsidRPr="00255F88">
        <w:rPr>
          <w:noProof/>
        </w:rPr>
        <w:pict>
          <v:shape id="Рисунок 2" o:spid="_x0000_i1026" type="#_x0000_t75" style="width:431.25pt;height:267pt;visibility:visible">
            <v:imagedata r:id="rId5" o:title=""/>
          </v:shape>
        </w:pict>
      </w:r>
    </w:p>
    <w:p w:rsidR="00303EE6" w:rsidRDefault="00303EE6">
      <w:r w:rsidRPr="00255F88">
        <w:rPr>
          <w:noProof/>
        </w:rPr>
        <w:pict>
          <v:shape id="Рисунок 3" o:spid="_x0000_i1027" type="#_x0000_t75" style="width:468pt;height:309.75pt;visibility:visible">
            <v:imagedata r:id="rId6" o:title=""/>
          </v:shape>
        </w:pict>
      </w:r>
    </w:p>
    <w:p w:rsidR="00303EE6" w:rsidRDefault="00303EE6">
      <w:r w:rsidRPr="00255F88">
        <w:rPr>
          <w:noProof/>
        </w:rPr>
        <w:pict>
          <v:shape id="Рисунок 4" o:spid="_x0000_i1028" type="#_x0000_t75" style="width:468pt;height:309.75pt;visibility:visible">
            <v:imagedata r:id="rId7" o:title=""/>
          </v:shape>
        </w:pict>
      </w:r>
    </w:p>
    <w:sectPr w:rsidR="00303EE6" w:rsidSect="007F1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77F4"/>
    <w:rsid w:val="00255F88"/>
    <w:rsid w:val="00303EE6"/>
    <w:rsid w:val="00393D30"/>
    <w:rsid w:val="004377F4"/>
    <w:rsid w:val="00466B99"/>
    <w:rsid w:val="006570EC"/>
    <w:rsid w:val="007A7DFD"/>
    <w:rsid w:val="007F19F0"/>
    <w:rsid w:val="009F4200"/>
    <w:rsid w:val="00AD7AED"/>
    <w:rsid w:val="00CA260D"/>
    <w:rsid w:val="00D35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9F0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3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377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</TotalTime>
  <Pages>2</Pages>
  <Words>103</Words>
  <Characters>590</Characters>
  <Application>Microsoft Office Outlook</Application>
  <DocSecurity>0</DocSecurity>
  <Lines>0</Lines>
  <Paragraphs>0</Paragraphs>
  <ScaleCrop>false</ScaleCrop>
  <Company>Организация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dnh</dc:creator>
  <cp:keywords/>
  <dc:description/>
  <cp:lastModifiedBy>Абрамова</cp:lastModifiedBy>
  <cp:revision>6</cp:revision>
  <dcterms:created xsi:type="dcterms:W3CDTF">2015-02-10T07:49:00Z</dcterms:created>
  <dcterms:modified xsi:type="dcterms:W3CDTF">2015-03-20T06:55:00Z</dcterms:modified>
</cp:coreProperties>
</file>